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FC65D" w14:textId="31C5BBF8" w:rsidR="00F9508B" w:rsidRPr="00290DDE" w:rsidRDefault="33B3103A" w:rsidP="4E251DD8">
      <w:pPr>
        <w:tabs>
          <w:tab w:val="left" w:pos="4820"/>
        </w:tabs>
        <w:jc w:val="center"/>
        <w:rPr>
          <w:rFonts w:ascii="Calibri" w:hAnsi="Calibri" w:cs="Calibri"/>
          <w:sz w:val="32"/>
          <w:szCs w:val="32"/>
          <w:u w:val="single"/>
        </w:rPr>
      </w:pPr>
      <w:r w:rsidRPr="4E251DD8">
        <w:rPr>
          <w:rFonts w:ascii="Calibri" w:hAnsi="Calibri" w:cs="Calibri"/>
          <w:sz w:val="32"/>
          <w:szCs w:val="32"/>
          <w:u w:val="single"/>
        </w:rPr>
        <w:t>PARENTAL CONSENT FORM - SHOOTING ACTIVITIES</w:t>
      </w:r>
    </w:p>
    <w:p w14:paraId="672A6659" w14:textId="77777777" w:rsidR="00F9508B" w:rsidRPr="00290DDE" w:rsidRDefault="00F9508B">
      <w:pPr>
        <w:rPr>
          <w:rFonts w:ascii="Calibri" w:hAnsi="Calibri" w:cs="Calibri"/>
          <w:sz w:val="24"/>
          <w:u w:val="single"/>
        </w:rPr>
      </w:pPr>
    </w:p>
    <w:p w14:paraId="0A543846" w14:textId="2CBC16F9" w:rsidR="33B3103A" w:rsidRPr="00612A9A" w:rsidRDefault="33B3103A" w:rsidP="4E251DD8">
      <w:pPr>
        <w:spacing w:line="259" w:lineRule="auto"/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b/>
          <w:bCs/>
          <w:sz w:val="22"/>
          <w:szCs w:val="22"/>
        </w:rPr>
        <w:t>PLEASE NOTE: SPECIFIC PARENTAL PERMISSION IS NEEDED BEFORE A YOUNG PERSON CAN TAKE PART IN THIS ACTIVITY.</w:t>
      </w:r>
      <w:r w:rsidR="530FCDBC" w:rsidRPr="00612A9A">
        <w:rPr>
          <w:rFonts w:ascii="Calibri" w:hAnsi="Calibri" w:cs="Calibri"/>
          <w:sz w:val="22"/>
          <w:szCs w:val="22"/>
        </w:rPr>
        <w:t xml:space="preserve"> </w:t>
      </w:r>
      <w:r w:rsidR="47C61B8D" w:rsidRPr="00612A9A">
        <w:rPr>
          <w:rFonts w:ascii="Calibri" w:hAnsi="Calibri" w:cs="Calibri"/>
          <w:sz w:val="22"/>
          <w:szCs w:val="22"/>
        </w:rPr>
        <w:t xml:space="preserve">  </w:t>
      </w:r>
      <w:r w:rsidR="530FCDBC" w:rsidRPr="00612A9A">
        <w:rPr>
          <w:rFonts w:ascii="Calibri" w:hAnsi="Calibri" w:cs="Calibri"/>
          <w:sz w:val="22"/>
          <w:szCs w:val="22"/>
        </w:rPr>
        <w:t xml:space="preserve">Please </w:t>
      </w:r>
      <w:r w:rsidR="6334F59B" w:rsidRPr="00612A9A">
        <w:rPr>
          <w:rFonts w:ascii="Calibri" w:hAnsi="Calibri" w:cs="Calibri"/>
          <w:sz w:val="22"/>
          <w:szCs w:val="22"/>
        </w:rPr>
        <w:t xml:space="preserve">hand </w:t>
      </w:r>
      <w:r w:rsidR="42E10E0A" w:rsidRPr="00612A9A">
        <w:rPr>
          <w:rFonts w:ascii="Calibri" w:hAnsi="Calibri" w:cs="Calibri"/>
          <w:sz w:val="22"/>
          <w:szCs w:val="22"/>
        </w:rPr>
        <w:t xml:space="preserve">your explorer leader to </w:t>
      </w:r>
      <w:r w:rsidR="7A5BEDA7" w:rsidRPr="00612A9A">
        <w:rPr>
          <w:rFonts w:ascii="Calibri" w:hAnsi="Calibri" w:cs="Calibri"/>
          <w:sz w:val="22"/>
          <w:szCs w:val="22"/>
        </w:rPr>
        <w:t xml:space="preserve">give </w:t>
      </w:r>
      <w:r w:rsidR="42E10E0A" w:rsidRPr="00612A9A">
        <w:rPr>
          <w:rFonts w:ascii="Calibri" w:hAnsi="Calibri" w:cs="Calibri"/>
          <w:sz w:val="22"/>
          <w:szCs w:val="22"/>
        </w:rPr>
        <w:t xml:space="preserve">into </w:t>
      </w:r>
      <w:r w:rsidR="5C563EF2" w:rsidRPr="00612A9A">
        <w:rPr>
          <w:rFonts w:ascii="Calibri" w:hAnsi="Calibri" w:cs="Calibri"/>
          <w:sz w:val="22"/>
          <w:szCs w:val="22"/>
        </w:rPr>
        <w:t xml:space="preserve">the </w:t>
      </w:r>
      <w:r w:rsidR="397436C0" w:rsidRPr="00612A9A">
        <w:rPr>
          <w:rFonts w:ascii="Calibri" w:hAnsi="Calibri" w:cs="Calibri"/>
          <w:sz w:val="22"/>
          <w:szCs w:val="22"/>
        </w:rPr>
        <w:t>admin</w:t>
      </w:r>
      <w:r w:rsidR="568AB397" w:rsidRPr="00612A9A">
        <w:rPr>
          <w:rFonts w:ascii="Calibri" w:hAnsi="Calibri" w:cs="Calibri"/>
          <w:sz w:val="22"/>
          <w:szCs w:val="22"/>
        </w:rPr>
        <w:t xml:space="preserve"> team</w:t>
      </w:r>
      <w:r w:rsidR="5C563EF2" w:rsidRPr="00612A9A">
        <w:rPr>
          <w:rFonts w:ascii="Calibri" w:hAnsi="Calibri" w:cs="Calibri"/>
          <w:sz w:val="22"/>
          <w:szCs w:val="22"/>
        </w:rPr>
        <w:t xml:space="preserve"> </w:t>
      </w:r>
      <w:r w:rsidR="72343F07" w:rsidRPr="00612A9A">
        <w:rPr>
          <w:rFonts w:ascii="Calibri" w:hAnsi="Calibri" w:cs="Calibri"/>
          <w:sz w:val="22"/>
          <w:szCs w:val="22"/>
        </w:rPr>
        <w:t xml:space="preserve">at the start </w:t>
      </w:r>
      <w:r w:rsidR="6F7A80D7" w:rsidRPr="00612A9A">
        <w:rPr>
          <w:rFonts w:ascii="Calibri" w:hAnsi="Calibri" w:cs="Calibri"/>
          <w:sz w:val="22"/>
          <w:szCs w:val="22"/>
        </w:rPr>
        <w:t>event</w:t>
      </w:r>
      <w:r w:rsidR="767C4AB1" w:rsidRPr="00612A9A">
        <w:rPr>
          <w:rFonts w:ascii="Calibri" w:hAnsi="Calibri" w:cs="Calibri"/>
          <w:sz w:val="22"/>
          <w:szCs w:val="22"/>
        </w:rPr>
        <w:t>.</w:t>
      </w:r>
    </w:p>
    <w:p w14:paraId="0A37501D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7C6BBDA8" w14:textId="2B4AAE8B" w:rsidR="00F9508B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Name of section: - </w:t>
      </w:r>
      <w:r w:rsidR="007D2908" w:rsidRPr="00612A9A">
        <w:rPr>
          <w:rFonts w:ascii="Calibri" w:hAnsi="Calibri" w:cs="Calibri"/>
          <w:sz w:val="22"/>
          <w:szCs w:val="22"/>
        </w:rPr>
        <w:t>Somerset County Explorers Moot 202</w:t>
      </w:r>
      <w:r w:rsidR="00747854" w:rsidRPr="00612A9A">
        <w:rPr>
          <w:rFonts w:ascii="Calibri" w:hAnsi="Calibri" w:cs="Calibri"/>
          <w:sz w:val="22"/>
          <w:szCs w:val="22"/>
        </w:rPr>
        <w:t>6</w:t>
      </w:r>
    </w:p>
    <w:p w14:paraId="02EB378F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57F72713" w14:textId="5D54A69C" w:rsidR="00F9508B" w:rsidRPr="00612A9A" w:rsidRDefault="33B3103A" w:rsidP="00170874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Proposed activity: - </w:t>
      </w:r>
      <w:r w:rsidR="530FCDBC" w:rsidRPr="00612A9A">
        <w:rPr>
          <w:rFonts w:ascii="Calibri" w:hAnsi="Calibri" w:cs="Calibri"/>
          <w:b/>
          <w:bCs/>
          <w:sz w:val="22"/>
          <w:szCs w:val="22"/>
        </w:rPr>
        <w:t>Air Rifle</w:t>
      </w:r>
      <w:r w:rsidR="001A2278">
        <w:rPr>
          <w:rFonts w:ascii="Calibri" w:hAnsi="Calibri" w:cs="Calibri"/>
          <w:b/>
          <w:bCs/>
          <w:sz w:val="22"/>
          <w:szCs w:val="22"/>
        </w:rPr>
        <w:t xml:space="preserve">, BB </w:t>
      </w:r>
      <w:r w:rsidR="001F2574">
        <w:rPr>
          <w:rFonts w:ascii="Calibri" w:hAnsi="Calibri" w:cs="Calibri"/>
          <w:b/>
          <w:bCs/>
          <w:sz w:val="22"/>
          <w:szCs w:val="22"/>
        </w:rPr>
        <w:t xml:space="preserve">Guns, </w:t>
      </w:r>
      <w:r w:rsidR="001F2574" w:rsidRPr="00612A9A">
        <w:rPr>
          <w:rFonts w:ascii="Calibri" w:hAnsi="Calibri" w:cs="Calibri"/>
          <w:b/>
          <w:bCs/>
          <w:sz w:val="22"/>
          <w:szCs w:val="22"/>
        </w:rPr>
        <w:t>and</w:t>
      </w:r>
      <w:r w:rsidR="02AE6425" w:rsidRPr="00612A9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47854" w:rsidRPr="00612A9A">
        <w:rPr>
          <w:rFonts w:ascii="Calibri" w:hAnsi="Calibri" w:cs="Calibri"/>
          <w:b/>
          <w:bCs/>
          <w:sz w:val="22"/>
          <w:szCs w:val="22"/>
        </w:rPr>
        <w:t>Cr</w:t>
      </w:r>
      <w:r w:rsidR="008B0231" w:rsidRPr="00612A9A">
        <w:rPr>
          <w:rFonts w:ascii="Calibri" w:hAnsi="Calibri" w:cs="Calibri"/>
          <w:b/>
          <w:bCs/>
          <w:sz w:val="22"/>
          <w:szCs w:val="22"/>
        </w:rPr>
        <w:t>ossbows</w:t>
      </w:r>
      <w:r w:rsidR="02AE6425" w:rsidRPr="00612A9A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B540CE7" w14:textId="61F32323" w:rsidR="4E251DD8" w:rsidRPr="00612A9A" w:rsidRDefault="4E251DD8" w:rsidP="4E251DD8">
      <w:pPr>
        <w:rPr>
          <w:rFonts w:ascii="Calibri" w:hAnsi="Calibri" w:cs="Calibri"/>
          <w:b/>
          <w:bCs/>
          <w:sz w:val="22"/>
          <w:szCs w:val="22"/>
        </w:rPr>
      </w:pPr>
    </w:p>
    <w:p w14:paraId="6B544E19" w14:textId="2F7665F5" w:rsidR="00F9508B" w:rsidRPr="00612A9A" w:rsidRDefault="2B62AD3B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Date</w:t>
      </w:r>
      <w:r w:rsidR="33B3103A" w:rsidRPr="00612A9A">
        <w:rPr>
          <w:rFonts w:ascii="Calibri" w:hAnsi="Calibri" w:cs="Calibri"/>
          <w:sz w:val="22"/>
          <w:szCs w:val="22"/>
        </w:rPr>
        <w:t xml:space="preserve">: </w:t>
      </w:r>
      <w:r w:rsidR="5F885380" w:rsidRPr="00612A9A">
        <w:rPr>
          <w:rFonts w:ascii="Calibri" w:hAnsi="Calibri" w:cs="Calibri"/>
          <w:sz w:val="22"/>
          <w:szCs w:val="22"/>
        </w:rPr>
        <w:t xml:space="preserve"> </w:t>
      </w:r>
      <w:r w:rsidR="004E61BC" w:rsidRPr="00612A9A">
        <w:rPr>
          <w:rFonts w:ascii="Calibri" w:hAnsi="Calibri" w:cs="Calibri"/>
          <w:sz w:val="22"/>
          <w:szCs w:val="22"/>
        </w:rPr>
        <w:t xml:space="preserve"> Saturday </w:t>
      </w:r>
      <w:r w:rsidR="008B0231" w:rsidRPr="00612A9A">
        <w:rPr>
          <w:rFonts w:ascii="Calibri" w:hAnsi="Calibri" w:cs="Calibri"/>
          <w:sz w:val="22"/>
          <w:szCs w:val="22"/>
        </w:rPr>
        <w:t>19th</w:t>
      </w:r>
      <w:r w:rsidR="15B78FC9" w:rsidRPr="00612A9A">
        <w:rPr>
          <w:rFonts w:ascii="Calibri" w:hAnsi="Calibri" w:cs="Calibri"/>
          <w:sz w:val="22"/>
          <w:szCs w:val="22"/>
        </w:rPr>
        <w:t xml:space="preserve"> September </w:t>
      </w:r>
      <w:r w:rsidR="530FCDBC" w:rsidRPr="00612A9A">
        <w:rPr>
          <w:rFonts w:ascii="Calibri" w:hAnsi="Calibri" w:cs="Calibri"/>
          <w:sz w:val="22"/>
          <w:szCs w:val="22"/>
        </w:rPr>
        <w:t>202</w:t>
      </w:r>
      <w:r w:rsidR="008B0231" w:rsidRPr="00612A9A">
        <w:rPr>
          <w:rFonts w:ascii="Calibri" w:hAnsi="Calibri" w:cs="Calibri"/>
          <w:sz w:val="22"/>
          <w:szCs w:val="22"/>
        </w:rPr>
        <w:t>6</w:t>
      </w:r>
      <w:r w:rsidR="0018057F" w:rsidRPr="00612A9A">
        <w:rPr>
          <w:sz w:val="22"/>
          <w:szCs w:val="22"/>
        </w:rPr>
        <w:tab/>
      </w:r>
      <w:r w:rsidR="2F0CE7FB" w:rsidRPr="00612A9A">
        <w:rPr>
          <w:rFonts w:ascii="Calibri" w:hAnsi="Calibri" w:cs="Calibri"/>
          <w:sz w:val="22"/>
          <w:szCs w:val="22"/>
        </w:rPr>
        <w:t>between</w:t>
      </w:r>
      <w:r w:rsidR="02AE6425" w:rsidRPr="00612A9A">
        <w:rPr>
          <w:rFonts w:ascii="Calibri" w:hAnsi="Calibri" w:cs="Calibri"/>
          <w:sz w:val="22"/>
          <w:szCs w:val="22"/>
        </w:rPr>
        <w:t xml:space="preserve"> 9am to 6</w:t>
      </w:r>
      <w:r w:rsidR="530FCDBC" w:rsidRPr="00612A9A">
        <w:rPr>
          <w:rFonts w:ascii="Calibri" w:hAnsi="Calibri" w:cs="Calibri"/>
          <w:sz w:val="22"/>
          <w:szCs w:val="22"/>
        </w:rPr>
        <w:t xml:space="preserve"> </w:t>
      </w:r>
      <w:r w:rsidRPr="00612A9A">
        <w:rPr>
          <w:rFonts w:ascii="Calibri" w:hAnsi="Calibri" w:cs="Calibri"/>
          <w:sz w:val="22"/>
          <w:szCs w:val="22"/>
        </w:rPr>
        <w:t>pm</w:t>
      </w:r>
      <w:r w:rsidR="595D6A01" w:rsidRPr="00612A9A">
        <w:rPr>
          <w:rFonts w:ascii="Calibri" w:hAnsi="Calibri" w:cs="Calibri"/>
          <w:sz w:val="22"/>
          <w:szCs w:val="22"/>
        </w:rPr>
        <w:t xml:space="preserve"> </w:t>
      </w:r>
    </w:p>
    <w:p w14:paraId="5A39BBE3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455DA053" w14:textId="17749D52" w:rsidR="003A0BE6" w:rsidRPr="00612A9A" w:rsidRDefault="530FCDBC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Venue</w:t>
      </w:r>
      <w:r w:rsidR="4FDAD3F1" w:rsidRPr="00612A9A">
        <w:rPr>
          <w:rFonts w:ascii="Calibri" w:hAnsi="Calibri" w:cs="Calibri"/>
          <w:sz w:val="22"/>
          <w:szCs w:val="22"/>
        </w:rPr>
        <w:t xml:space="preserve"> - </w:t>
      </w:r>
      <w:r w:rsidR="003A0BE6" w:rsidRPr="00612A9A">
        <w:rPr>
          <w:sz w:val="22"/>
          <w:szCs w:val="22"/>
        </w:rPr>
        <w:tab/>
      </w:r>
      <w:r w:rsidR="02AE6425" w:rsidRPr="00612A9A">
        <w:rPr>
          <w:rFonts w:ascii="Calibri" w:hAnsi="Calibri" w:cs="Calibri"/>
          <w:sz w:val="22"/>
          <w:szCs w:val="22"/>
        </w:rPr>
        <w:t>Huish Woods Scout campsite West Hatch, Somerset TA3 5RH</w:t>
      </w:r>
    </w:p>
    <w:p w14:paraId="41C8F396" w14:textId="77777777" w:rsidR="003A0BE6" w:rsidRPr="00612A9A" w:rsidRDefault="003A0BE6">
      <w:pPr>
        <w:rPr>
          <w:rFonts w:ascii="Calibri" w:hAnsi="Calibri" w:cs="Calibri"/>
          <w:sz w:val="22"/>
          <w:szCs w:val="22"/>
        </w:rPr>
      </w:pPr>
    </w:p>
    <w:p w14:paraId="00944D2F" w14:textId="513D091E" w:rsidR="00F9508B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Additional information.  </w:t>
      </w:r>
      <w:r w:rsidR="004E61BC" w:rsidRPr="00612A9A">
        <w:rPr>
          <w:rFonts w:ascii="Calibri" w:hAnsi="Calibri" w:cs="Calibri"/>
          <w:sz w:val="22"/>
          <w:szCs w:val="22"/>
        </w:rPr>
        <w:t>Explorer</w:t>
      </w:r>
      <w:r w:rsidR="00034797">
        <w:rPr>
          <w:rFonts w:ascii="Calibri" w:hAnsi="Calibri" w:cs="Calibri"/>
          <w:sz w:val="22"/>
          <w:szCs w:val="22"/>
        </w:rPr>
        <w:t>s</w:t>
      </w:r>
      <w:r w:rsidRPr="00612A9A">
        <w:rPr>
          <w:rFonts w:ascii="Calibri" w:hAnsi="Calibri" w:cs="Calibri"/>
          <w:sz w:val="22"/>
          <w:szCs w:val="22"/>
        </w:rPr>
        <w:t xml:space="preserve"> will be instructed and taught the safe use </w:t>
      </w:r>
      <w:r w:rsidR="00742FE9" w:rsidRPr="00612A9A">
        <w:rPr>
          <w:rFonts w:ascii="Calibri" w:hAnsi="Calibri" w:cs="Calibri"/>
          <w:sz w:val="22"/>
          <w:szCs w:val="22"/>
        </w:rPr>
        <w:t>of equipment</w:t>
      </w:r>
      <w:r w:rsidRPr="00612A9A">
        <w:rPr>
          <w:rFonts w:ascii="Calibri" w:hAnsi="Calibri" w:cs="Calibri"/>
          <w:sz w:val="22"/>
          <w:szCs w:val="22"/>
        </w:rPr>
        <w:t>.</w:t>
      </w:r>
    </w:p>
    <w:p w14:paraId="1958AE6C" w14:textId="77777777" w:rsidR="00F9508B" w:rsidRPr="00612A9A" w:rsidRDefault="33B3103A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All</w:t>
      </w:r>
      <w:r w:rsidR="02EBCA29" w:rsidRPr="00612A9A">
        <w:rPr>
          <w:rFonts w:ascii="Calibri" w:hAnsi="Calibri" w:cs="Calibri"/>
          <w:sz w:val="22"/>
          <w:szCs w:val="22"/>
        </w:rPr>
        <w:t xml:space="preserve"> activity</w:t>
      </w:r>
      <w:r w:rsidRPr="00612A9A">
        <w:rPr>
          <w:rFonts w:ascii="Calibri" w:hAnsi="Calibri" w:cs="Calibri"/>
          <w:sz w:val="22"/>
          <w:szCs w:val="22"/>
        </w:rPr>
        <w:t xml:space="preserve"> Leaders will be qualified to the Scout Association's rules for shooting, if in doubt please ask.</w:t>
      </w:r>
    </w:p>
    <w:p w14:paraId="5124A762" w14:textId="50FAE7D9" w:rsidR="00F9508B" w:rsidRPr="00612A9A" w:rsidRDefault="117B320B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 </w:t>
      </w:r>
    </w:p>
    <w:p w14:paraId="5B970547" w14:textId="139C33B0" w:rsidR="00F9508B" w:rsidRPr="00612A9A" w:rsidRDefault="33B3103A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 If any additional information is required, please do not hesitate to contact the Leader of the </w:t>
      </w:r>
      <w:r w:rsidR="697ADA60" w:rsidRPr="00612A9A">
        <w:rPr>
          <w:rFonts w:ascii="Calibri" w:hAnsi="Calibri" w:cs="Calibri"/>
          <w:sz w:val="22"/>
          <w:szCs w:val="22"/>
        </w:rPr>
        <w:t xml:space="preserve">event Tricia Sedgbeer (County Lead – Programme) </w:t>
      </w:r>
    </w:p>
    <w:p w14:paraId="5D654BA2" w14:textId="04D68A28" w:rsidR="00F9508B" w:rsidRPr="00612A9A" w:rsidRDefault="00F9508B">
      <w:pPr>
        <w:pStyle w:val="Heading1"/>
        <w:rPr>
          <w:rFonts w:ascii="Calibri" w:hAnsi="Calibri" w:cs="Calibri"/>
          <w:sz w:val="22"/>
          <w:szCs w:val="22"/>
        </w:rPr>
      </w:pPr>
      <w:r w:rsidRPr="00612A9A">
        <w:rPr>
          <w:rFonts w:ascii="Wingdings" w:eastAsia="Wingdings" w:hAnsi="Wingdings" w:cs="Wingdings"/>
          <w:b w:val="0"/>
          <w:sz w:val="22"/>
          <w:szCs w:val="22"/>
          <w:u w:val="none"/>
        </w:rPr>
        <w:t>"</w:t>
      </w:r>
      <w:r w:rsidRPr="00612A9A">
        <w:rPr>
          <w:rFonts w:ascii="Calibri" w:hAnsi="Calibri" w:cs="Calibri"/>
          <w:b w:val="0"/>
          <w:sz w:val="22"/>
          <w:szCs w:val="22"/>
          <w:u w:val="none"/>
        </w:rPr>
        <w:t xml:space="preserve"> ----------------------------------------------------------------------------------------</w:t>
      </w:r>
      <w:r w:rsidR="00612A9A">
        <w:rPr>
          <w:rFonts w:ascii="Calibri" w:hAnsi="Calibri" w:cs="Calibri"/>
          <w:b w:val="0"/>
          <w:sz w:val="22"/>
          <w:szCs w:val="22"/>
          <w:u w:val="none"/>
        </w:rPr>
        <w:t>--------------------------------------------------------------</w:t>
      </w:r>
      <w:r w:rsidRPr="00612A9A">
        <w:rPr>
          <w:rFonts w:ascii="Calibri" w:hAnsi="Calibri" w:cs="Calibri"/>
          <w:sz w:val="22"/>
          <w:szCs w:val="22"/>
        </w:rPr>
        <w:t>Parent's or Guardian's consent</w:t>
      </w:r>
    </w:p>
    <w:p w14:paraId="60061E4C" w14:textId="77777777" w:rsidR="007D2908" w:rsidRPr="00612A9A" w:rsidRDefault="007D2908" w:rsidP="007D2908">
      <w:pPr>
        <w:rPr>
          <w:sz w:val="22"/>
          <w:szCs w:val="22"/>
        </w:rPr>
      </w:pPr>
    </w:p>
    <w:p w14:paraId="120E25FC" w14:textId="77777777" w:rsidR="00F9508B" w:rsidRPr="00612A9A" w:rsidRDefault="00F9508B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en-US"/>
        </w:rPr>
      </w:pPr>
      <w:r w:rsidRPr="00612A9A">
        <w:rPr>
          <w:rFonts w:ascii="Calibri" w:hAnsi="Calibri" w:cs="Calibri"/>
          <w:sz w:val="22"/>
          <w:szCs w:val="22"/>
          <w:lang w:val="en-US"/>
        </w:rPr>
        <w:t>(Before signing please read attached extracts printed on the reverse of the form)</w:t>
      </w:r>
    </w:p>
    <w:p w14:paraId="44EAFD9C" w14:textId="77777777" w:rsidR="007D2908" w:rsidRPr="00612A9A" w:rsidRDefault="007D290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4CD97BD7" w14:textId="77777777" w:rsidR="00F9508B" w:rsidRPr="00612A9A" w:rsidRDefault="00F9508B">
      <w:pPr>
        <w:pStyle w:val="BodyText"/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I being the parent/guardian of the person named below declare that he/she is not subject to restriction by virtue of the regulations set out in Section 21 of the Firearms Act 1968 (</w:t>
      </w:r>
      <w:r w:rsidR="006F3E3F" w:rsidRPr="00612A9A">
        <w:rPr>
          <w:rFonts w:ascii="Calibri" w:hAnsi="Calibri" w:cs="Calibri"/>
          <w:sz w:val="22"/>
          <w:szCs w:val="22"/>
        </w:rPr>
        <w:t xml:space="preserve">applicable for rifle and pistol shooting only - </w:t>
      </w:r>
      <w:r w:rsidRPr="00612A9A">
        <w:rPr>
          <w:rFonts w:ascii="Calibri" w:hAnsi="Calibri" w:cs="Calibri"/>
          <w:sz w:val="22"/>
          <w:szCs w:val="22"/>
        </w:rPr>
        <w:t>ex</w:t>
      </w:r>
      <w:r w:rsidR="006F3E3F" w:rsidRPr="00612A9A">
        <w:rPr>
          <w:rFonts w:ascii="Calibri" w:hAnsi="Calibri" w:cs="Calibri"/>
          <w:sz w:val="22"/>
          <w:szCs w:val="22"/>
        </w:rPr>
        <w:t>tract printed overleaf)</w:t>
      </w:r>
    </w:p>
    <w:p w14:paraId="4B94D5A5" w14:textId="77777777" w:rsidR="00F9508B" w:rsidRPr="00612A9A" w:rsidRDefault="00F9508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14:paraId="1C57C92C" w14:textId="77777777" w:rsidR="0046610E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I have noted the arrangements and give my permission for</w:t>
      </w:r>
    </w:p>
    <w:p w14:paraId="23E8E887" w14:textId="4657520D" w:rsidR="00F9508B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young person) to take part in target shooting</w:t>
      </w:r>
      <w:r w:rsidR="00AE3DB3" w:rsidRPr="00612A9A">
        <w:rPr>
          <w:rFonts w:ascii="Calibri" w:hAnsi="Calibri" w:cs="Calibri"/>
          <w:sz w:val="22"/>
          <w:szCs w:val="22"/>
        </w:rPr>
        <w:t xml:space="preserve"> </w:t>
      </w:r>
      <w:r w:rsidR="00170874" w:rsidRPr="00612A9A">
        <w:rPr>
          <w:rFonts w:ascii="Calibri" w:hAnsi="Calibri" w:cs="Calibri"/>
          <w:sz w:val="22"/>
          <w:szCs w:val="22"/>
        </w:rPr>
        <w:t xml:space="preserve"> at the stated times</w:t>
      </w:r>
      <w:r w:rsidR="00170874" w:rsidRPr="00612A9A">
        <w:rPr>
          <w:rFonts w:ascii="Calibri" w:hAnsi="Calibri" w:cs="Calibri"/>
          <w:b/>
          <w:sz w:val="22"/>
          <w:szCs w:val="22"/>
        </w:rPr>
        <w:t xml:space="preserve"> </w:t>
      </w:r>
      <w:r w:rsidR="004517F7" w:rsidRPr="00612A9A">
        <w:rPr>
          <w:rFonts w:ascii="Calibri" w:hAnsi="Calibri" w:cs="Calibri"/>
          <w:sz w:val="22"/>
          <w:szCs w:val="22"/>
        </w:rPr>
        <w:t>and for a</w:t>
      </w:r>
      <w:r w:rsidRPr="00612A9A">
        <w:rPr>
          <w:rFonts w:ascii="Calibri" w:hAnsi="Calibri" w:cs="Calibri"/>
          <w:sz w:val="22"/>
          <w:szCs w:val="22"/>
        </w:rPr>
        <w:t xml:space="preserve"> Leader to sign a</w:t>
      </w:r>
      <w:r w:rsidR="00C96FA9" w:rsidRPr="00612A9A">
        <w:rPr>
          <w:rFonts w:ascii="Calibri" w:hAnsi="Calibri" w:cs="Calibri"/>
          <w:sz w:val="22"/>
          <w:szCs w:val="22"/>
        </w:rPr>
        <w:t>ny medical forms in event of an</w:t>
      </w:r>
      <w:r w:rsidRPr="00612A9A">
        <w:rPr>
          <w:rFonts w:ascii="Calibri" w:hAnsi="Calibri" w:cs="Calibri"/>
          <w:sz w:val="22"/>
          <w:szCs w:val="22"/>
        </w:rPr>
        <w:t xml:space="preserve"> accident</w:t>
      </w:r>
      <w:r w:rsidR="004517F7" w:rsidRPr="00612A9A">
        <w:rPr>
          <w:rFonts w:ascii="Calibri" w:hAnsi="Calibri" w:cs="Calibri"/>
          <w:sz w:val="22"/>
          <w:szCs w:val="22"/>
        </w:rPr>
        <w:t>,</w:t>
      </w:r>
      <w:r w:rsidRPr="00612A9A">
        <w:rPr>
          <w:rFonts w:ascii="Calibri" w:hAnsi="Calibri" w:cs="Calibri"/>
          <w:sz w:val="22"/>
          <w:szCs w:val="22"/>
        </w:rPr>
        <w:t xml:space="preserve"> if quick contact cannot be made.</w:t>
      </w:r>
    </w:p>
    <w:p w14:paraId="3DEEC669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2B0C4C10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Please state if your Son or Daughter has a disability or condition, which might affect the activity: -</w:t>
      </w:r>
    </w:p>
    <w:p w14:paraId="3656B9AB" w14:textId="77777777" w:rsidR="003A0BE6" w:rsidRPr="00612A9A" w:rsidRDefault="003A0BE6">
      <w:pPr>
        <w:rPr>
          <w:rFonts w:ascii="Calibri" w:hAnsi="Calibri" w:cs="Calibri"/>
          <w:sz w:val="22"/>
          <w:szCs w:val="22"/>
        </w:rPr>
      </w:pPr>
    </w:p>
    <w:p w14:paraId="37EA3E2C" w14:textId="2649ADD4" w:rsidR="00F9508B" w:rsidRPr="00612A9A" w:rsidRDefault="004B757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_______________________________________________________________________________________________</w:t>
      </w:r>
    </w:p>
    <w:p w14:paraId="45FB0818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5A31EC8F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Please indicate details of any medical treatment he/sh</w:t>
      </w:r>
      <w:r w:rsidR="003A0BE6" w:rsidRPr="00612A9A">
        <w:rPr>
          <w:rFonts w:ascii="Calibri" w:hAnsi="Calibri" w:cs="Calibri"/>
          <w:sz w:val="22"/>
          <w:szCs w:val="22"/>
        </w:rPr>
        <w:t xml:space="preserve">e is receiving at the moment: </w:t>
      </w:r>
    </w:p>
    <w:p w14:paraId="049F31CB" w14:textId="77777777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1EAD8EC8" w14:textId="6C730057" w:rsidR="00F9508B" w:rsidRPr="00612A9A" w:rsidRDefault="001234F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</w:t>
      </w:r>
      <w:r w:rsidR="33B3103A" w:rsidRPr="00612A9A">
        <w:rPr>
          <w:rFonts w:ascii="Calibri" w:hAnsi="Calibri" w:cs="Calibri"/>
          <w:sz w:val="22"/>
          <w:szCs w:val="22"/>
        </w:rPr>
        <w:t>____________________________________________________________________________</w:t>
      </w:r>
    </w:p>
    <w:p w14:paraId="53128261" w14:textId="2926184E" w:rsidR="00F9508B" w:rsidRPr="00612A9A" w:rsidRDefault="00F9508B">
      <w:pPr>
        <w:rPr>
          <w:rFonts w:ascii="Calibri" w:hAnsi="Calibri" w:cs="Calibri"/>
          <w:sz w:val="22"/>
          <w:szCs w:val="22"/>
        </w:rPr>
      </w:pPr>
    </w:p>
    <w:p w14:paraId="62486C05" w14:textId="78107DCB" w:rsidR="00F9508B" w:rsidRPr="00612A9A" w:rsidRDefault="02AE6425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>Contact details</w:t>
      </w:r>
    </w:p>
    <w:p w14:paraId="0C41AB1D" w14:textId="7A3F1B43" w:rsidR="4E251DD8" w:rsidRPr="00612A9A" w:rsidRDefault="4E251DD8" w:rsidP="4E251DD8">
      <w:pPr>
        <w:rPr>
          <w:rFonts w:ascii="Calibri" w:hAnsi="Calibri" w:cs="Calibri"/>
          <w:sz w:val="22"/>
          <w:szCs w:val="22"/>
        </w:rPr>
      </w:pPr>
    </w:p>
    <w:p w14:paraId="231AB232" w14:textId="4F237529" w:rsidR="00FE2B8F" w:rsidRPr="00612A9A" w:rsidRDefault="33B3103A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Name: - </w:t>
      </w:r>
      <w:r w:rsidR="00F9508B" w:rsidRPr="00612A9A">
        <w:rPr>
          <w:sz w:val="22"/>
          <w:szCs w:val="22"/>
        </w:rPr>
        <w:tab/>
      </w:r>
      <w:r w:rsidR="000912E5">
        <w:rPr>
          <w:sz w:val="22"/>
          <w:szCs w:val="22"/>
        </w:rPr>
        <w:t>_______________________</w:t>
      </w:r>
      <w:r w:rsidRPr="00612A9A">
        <w:rPr>
          <w:rFonts w:ascii="Calibri" w:hAnsi="Calibri" w:cs="Calibri"/>
          <w:sz w:val="22"/>
          <w:szCs w:val="22"/>
        </w:rPr>
        <w:t>__</w:t>
      </w:r>
      <w:r w:rsidR="02AE6425" w:rsidRPr="00612A9A">
        <w:rPr>
          <w:rFonts w:ascii="Calibri" w:hAnsi="Calibri" w:cs="Calibri"/>
          <w:sz w:val="22"/>
          <w:szCs w:val="22"/>
        </w:rPr>
        <w:t>___</w:t>
      </w:r>
      <w:r w:rsidR="5386E8CC" w:rsidRPr="00612A9A">
        <w:rPr>
          <w:rFonts w:ascii="Calibri" w:hAnsi="Calibri" w:cs="Calibri"/>
          <w:sz w:val="22"/>
          <w:szCs w:val="22"/>
        </w:rPr>
        <w:t>_______________________________________________</w:t>
      </w:r>
      <w:r w:rsidR="02AE6425" w:rsidRPr="00612A9A">
        <w:rPr>
          <w:rFonts w:ascii="Calibri" w:hAnsi="Calibri" w:cs="Calibri"/>
          <w:sz w:val="22"/>
          <w:szCs w:val="22"/>
        </w:rPr>
        <w:t>______</w:t>
      </w:r>
    </w:p>
    <w:p w14:paraId="7B1F61F9" w14:textId="2E7530B9" w:rsidR="4E251DD8" w:rsidRPr="00612A9A" w:rsidRDefault="4E251DD8" w:rsidP="4E251DD8">
      <w:pPr>
        <w:rPr>
          <w:rFonts w:ascii="Calibri" w:hAnsi="Calibri" w:cs="Calibri"/>
          <w:sz w:val="22"/>
          <w:szCs w:val="22"/>
        </w:rPr>
      </w:pPr>
    </w:p>
    <w:p w14:paraId="42E86AA5" w14:textId="2FE197E4" w:rsidR="4E251DD8" w:rsidRPr="00612A9A" w:rsidRDefault="4E251DD8" w:rsidP="4E251DD8">
      <w:pPr>
        <w:rPr>
          <w:rFonts w:ascii="Calibri" w:hAnsi="Calibri" w:cs="Calibri"/>
          <w:sz w:val="22"/>
          <w:szCs w:val="22"/>
        </w:rPr>
      </w:pPr>
    </w:p>
    <w:p w14:paraId="0857EAA2" w14:textId="73CF604D" w:rsidR="33B3103A" w:rsidRPr="00612A9A" w:rsidRDefault="33B3103A" w:rsidP="4E251DD8">
      <w:pPr>
        <w:rPr>
          <w:rFonts w:ascii="Calibri" w:hAnsi="Calibri" w:cs="Calibri"/>
          <w:sz w:val="22"/>
          <w:szCs w:val="22"/>
        </w:rPr>
      </w:pPr>
      <w:r w:rsidRPr="00612A9A">
        <w:rPr>
          <w:rFonts w:ascii="Calibri" w:hAnsi="Calibri" w:cs="Calibri"/>
          <w:sz w:val="22"/>
          <w:szCs w:val="22"/>
        </w:rPr>
        <w:t xml:space="preserve">Signature: </w:t>
      </w:r>
      <w:r w:rsidRPr="00612A9A">
        <w:rPr>
          <w:sz w:val="22"/>
          <w:szCs w:val="22"/>
        </w:rPr>
        <w:tab/>
      </w:r>
      <w:r w:rsidR="02AE6425" w:rsidRPr="00612A9A">
        <w:rPr>
          <w:rFonts w:ascii="Calibri" w:hAnsi="Calibri" w:cs="Calibri"/>
          <w:sz w:val="22"/>
          <w:szCs w:val="22"/>
        </w:rPr>
        <w:t>__</w:t>
      </w:r>
      <w:r w:rsidR="47C5B42C" w:rsidRPr="00612A9A">
        <w:rPr>
          <w:rFonts w:ascii="Calibri" w:hAnsi="Calibri" w:cs="Calibri"/>
          <w:sz w:val="22"/>
          <w:szCs w:val="22"/>
        </w:rPr>
        <w:t>_____________________</w:t>
      </w:r>
      <w:r w:rsidR="000912E5">
        <w:rPr>
          <w:rFonts w:ascii="Calibri" w:hAnsi="Calibri" w:cs="Calibri"/>
          <w:sz w:val="22"/>
          <w:szCs w:val="22"/>
        </w:rPr>
        <w:t>___________________</w:t>
      </w:r>
      <w:r w:rsidRPr="00612A9A">
        <w:rPr>
          <w:rFonts w:ascii="Calibri" w:hAnsi="Calibri" w:cs="Calibri"/>
          <w:sz w:val="22"/>
          <w:szCs w:val="22"/>
        </w:rPr>
        <w:t xml:space="preserve">Date: - </w:t>
      </w:r>
      <w:r w:rsidRPr="00612A9A">
        <w:rPr>
          <w:sz w:val="22"/>
          <w:szCs w:val="22"/>
        </w:rPr>
        <w:tab/>
      </w:r>
      <w:r w:rsidR="02AE6425" w:rsidRPr="00612A9A">
        <w:rPr>
          <w:rFonts w:ascii="Calibri" w:hAnsi="Calibri" w:cs="Calibri"/>
          <w:sz w:val="22"/>
          <w:szCs w:val="22"/>
        </w:rPr>
        <w:t>_____</w:t>
      </w:r>
      <w:r w:rsidR="310B37B0" w:rsidRPr="00612A9A">
        <w:rPr>
          <w:rFonts w:ascii="Calibri" w:hAnsi="Calibri" w:cs="Calibri"/>
          <w:sz w:val="22"/>
          <w:szCs w:val="22"/>
        </w:rPr>
        <w:t>_______</w:t>
      </w:r>
      <w:r w:rsidR="45250604" w:rsidRPr="00612A9A">
        <w:rPr>
          <w:rFonts w:ascii="Calibri" w:hAnsi="Calibri" w:cs="Calibri"/>
          <w:sz w:val="22"/>
          <w:szCs w:val="22"/>
        </w:rPr>
        <w:t>__</w:t>
      </w:r>
      <w:r w:rsidR="310B37B0" w:rsidRPr="00612A9A">
        <w:rPr>
          <w:rFonts w:ascii="Calibri" w:hAnsi="Calibri" w:cs="Calibri"/>
          <w:sz w:val="22"/>
          <w:szCs w:val="22"/>
        </w:rPr>
        <w:t>______________</w:t>
      </w:r>
    </w:p>
    <w:p w14:paraId="4101652C" w14:textId="77777777" w:rsidR="007D2908" w:rsidRPr="00612A9A" w:rsidRDefault="007D2908" w:rsidP="0032316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681E9921" w14:textId="058A8907" w:rsidR="4E251DD8" w:rsidRPr="00612A9A" w:rsidRDefault="4E251DD8" w:rsidP="4E251DD8">
      <w:pPr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72504B17" w14:textId="7940A3DA" w:rsidR="0032316A" w:rsidRPr="004C43F3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en-US"/>
        </w:rPr>
      </w:pPr>
      <w:r w:rsidRPr="004C43F3">
        <w:rPr>
          <w:rFonts w:ascii="Calibri" w:hAnsi="Calibri" w:cs="Calibri"/>
          <w:b/>
          <w:bCs/>
          <w:lang w:val="en-US"/>
        </w:rPr>
        <w:t>Extracts from the Firearms Act 1968</w:t>
      </w:r>
      <w:r w:rsidR="004C43F3">
        <w:rPr>
          <w:rFonts w:ascii="Calibri" w:hAnsi="Calibri" w:cs="Calibri"/>
          <w:b/>
          <w:bCs/>
          <w:lang w:val="en-US"/>
        </w:rPr>
        <w:t xml:space="preserve">  </w:t>
      </w:r>
      <w:r w:rsidR="001C13D6">
        <w:rPr>
          <w:rFonts w:ascii="Calibri" w:hAnsi="Calibri" w:cs="Calibri"/>
          <w:b/>
          <w:bCs/>
          <w:lang w:val="en-US"/>
        </w:rPr>
        <w:t xml:space="preserve">     </w:t>
      </w:r>
      <w:r w:rsidRPr="004C43F3">
        <w:rPr>
          <w:rFonts w:ascii="Calibri" w:hAnsi="Calibri" w:cs="Calibri"/>
          <w:b/>
          <w:bCs/>
          <w:lang w:val="en-US"/>
        </w:rPr>
        <w:t>‘Section 21’</w:t>
      </w:r>
    </w:p>
    <w:p w14:paraId="4B99056E" w14:textId="77777777" w:rsidR="0032316A" w:rsidRPr="00290DDE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4"/>
          <w:szCs w:val="24"/>
          <w:lang w:val="en-US"/>
        </w:rPr>
      </w:pPr>
    </w:p>
    <w:p w14:paraId="7BBBB70A" w14:textId="77777777" w:rsidR="0032316A" w:rsidRPr="00CE0EF8" w:rsidRDefault="0032316A" w:rsidP="0032316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10"/>
          <w:szCs w:val="10"/>
          <w:lang w:val="en-US"/>
        </w:rPr>
      </w:pPr>
      <w:r w:rsidRPr="00CE0EF8">
        <w:rPr>
          <w:rFonts w:ascii="Calibri" w:hAnsi="Calibri" w:cs="Calibri"/>
          <w:i/>
          <w:iCs/>
          <w:sz w:val="10"/>
          <w:szCs w:val="10"/>
          <w:lang w:val="en-US"/>
        </w:rPr>
        <w:t>A person who has been sentenced (to custody for life or) to preventive detention, or to imprisonment or to corrective training for a term of three years or more (or to youth custody (or detention in a young offender institution) for such a term), or who has been sentenced to be detained for such a term in a young offenders institution in Scotland, shall not at any time have a firearm or ammunition in his possession</w:t>
      </w:r>
    </w:p>
    <w:p w14:paraId="02614873" w14:textId="77777777" w:rsidR="0032316A" w:rsidRPr="00CE0EF8" w:rsidRDefault="0032316A" w:rsidP="0032316A">
      <w:pPr>
        <w:autoSpaceDE w:val="0"/>
        <w:autoSpaceDN w:val="0"/>
        <w:adjustRightInd w:val="0"/>
        <w:ind w:left="360"/>
        <w:jc w:val="both"/>
        <w:rPr>
          <w:rFonts w:ascii="Calibri" w:hAnsi="Calibri" w:cs="Calibri"/>
          <w:i/>
          <w:iCs/>
          <w:sz w:val="10"/>
          <w:szCs w:val="10"/>
          <w:lang w:val="en-US"/>
        </w:rPr>
      </w:pPr>
      <w:r w:rsidRPr="00CE0EF8">
        <w:rPr>
          <w:rFonts w:ascii="Calibri" w:hAnsi="Calibri" w:cs="Calibri"/>
          <w:i/>
          <w:iCs/>
          <w:sz w:val="10"/>
          <w:szCs w:val="10"/>
          <w:lang w:val="en-US"/>
        </w:rPr>
        <w:t>.</w:t>
      </w:r>
    </w:p>
    <w:p w14:paraId="19D30E87" w14:textId="3178A35B" w:rsidR="0032316A" w:rsidRPr="00CE0EF8" w:rsidRDefault="7EC502FA" w:rsidP="4E251DD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10"/>
          <w:szCs w:val="10"/>
          <w:lang w:val="en-US"/>
        </w:rPr>
      </w:pPr>
      <w:r w:rsidRPr="00CE0EF8">
        <w:rPr>
          <w:rFonts w:ascii="Calibri" w:hAnsi="Calibri" w:cs="Calibri"/>
          <w:i/>
          <w:iCs/>
          <w:sz w:val="10"/>
          <w:szCs w:val="10"/>
          <w:lang w:val="en-US"/>
        </w:rPr>
        <w:t xml:space="preserve">A person who has been sentenced to imprisonment for a term of three months or more but less than three years ( or to youth custody ( or detention in a young offender institution) for such a term), or who has been sentenced to be detained for such a term in a detention </w:t>
      </w:r>
      <w:r w:rsidR="4ADBC7BA" w:rsidRPr="00CE0EF8">
        <w:rPr>
          <w:rFonts w:ascii="Calibri" w:hAnsi="Calibri" w:cs="Calibri"/>
          <w:i/>
          <w:iCs/>
          <w:sz w:val="10"/>
          <w:szCs w:val="10"/>
          <w:lang w:val="en-US"/>
        </w:rPr>
        <w:t>Centre</w:t>
      </w:r>
      <w:r w:rsidRPr="00CE0EF8">
        <w:rPr>
          <w:rFonts w:ascii="Calibri" w:hAnsi="Calibri" w:cs="Calibri"/>
          <w:i/>
          <w:iCs/>
          <w:sz w:val="10"/>
          <w:szCs w:val="10"/>
          <w:lang w:val="en-US"/>
        </w:rPr>
        <w:t xml:space="preserve"> or in a young offenders institution In Scotland, shall not at any time before the expiration of the period of five years from the date of his release have a firearm or ammunition in his possession.</w:t>
      </w:r>
    </w:p>
    <w:p w14:paraId="1299C43A" w14:textId="77777777" w:rsidR="0032316A" w:rsidRPr="00CE0EF8" w:rsidRDefault="0032316A" w:rsidP="0032316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i/>
          <w:iCs/>
          <w:sz w:val="10"/>
          <w:szCs w:val="10"/>
          <w:lang w:val="en-US"/>
        </w:rPr>
      </w:pPr>
    </w:p>
    <w:p w14:paraId="25EFEF52" w14:textId="77777777" w:rsidR="0032316A" w:rsidRPr="00CE0EF8" w:rsidRDefault="0032316A" w:rsidP="0032316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10"/>
          <w:szCs w:val="10"/>
          <w:lang w:val="en-US"/>
        </w:rPr>
      </w:pPr>
      <w:r w:rsidRPr="00CE0EF8">
        <w:rPr>
          <w:rFonts w:ascii="Calibri" w:hAnsi="Calibri" w:cs="Calibri"/>
          <w:i/>
          <w:iCs/>
          <w:sz w:val="10"/>
          <w:szCs w:val="10"/>
          <w:lang w:val="en-US"/>
        </w:rPr>
        <w:t>Where a person has been sentenced to imprisonment for a term of three months or more and the sentence is suspended under section 189 of the criminal Justice Act 2003 the person shall not have a firearm or ammunition in his possession during the period of five years beginning with the second day after the date that the sentence was passed.</w:t>
      </w:r>
    </w:p>
    <w:p w14:paraId="3461D779" w14:textId="77777777" w:rsidR="0032316A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0"/>
          <w:szCs w:val="10"/>
          <w:lang w:val="en-US"/>
        </w:rPr>
      </w:pPr>
    </w:p>
    <w:p w14:paraId="4D8D9143" w14:textId="77777777" w:rsidR="0032316A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0"/>
          <w:szCs w:val="10"/>
          <w:lang w:val="en-US"/>
        </w:rPr>
      </w:pPr>
      <w:r w:rsidRPr="00CE0EF8">
        <w:rPr>
          <w:rFonts w:ascii="Calibri" w:hAnsi="Calibri" w:cs="Calibri"/>
          <w:b/>
          <w:bCs/>
          <w:sz w:val="10"/>
          <w:szCs w:val="10"/>
          <w:lang w:val="en-US"/>
        </w:rPr>
        <w:t>This means:</w:t>
      </w:r>
    </w:p>
    <w:p w14:paraId="3CF2D8B6" w14:textId="77777777" w:rsidR="0032316A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sz w:val="10"/>
          <w:szCs w:val="10"/>
          <w:lang w:val="en-US"/>
        </w:rPr>
      </w:pPr>
    </w:p>
    <w:p w14:paraId="235C5BB3" w14:textId="77777777" w:rsidR="0032316A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sz w:val="10"/>
          <w:szCs w:val="10"/>
          <w:lang w:val="en-US"/>
        </w:rPr>
      </w:pPr>
      <w:r w:rsidRPr="00CE0EF8">
        <w:rPr>
          <w:rFonts w:ascii="Calibri" w:hAnsi="Calibri" w:cs="Calibri"/>
          <w:sz w:val="10"/>
          <w:szCs w:val="10"/>
          <w:lang w:val="en-US"/>
        </w:rPr>
        <w:t>Section 21 prohibits the possession of a firearm and ammunition (under any circumstances), by any person who has been convicted of a crime and sentenced to a term of imprisonment (or its equivalent for young persons) of 3 months or more, even if the sentence is suspended. The prohibition applies in all circumstances, including handling and firing at an approved shooting club or at a clay pigeon shoot where a certificate is not ordinarily required. It also applies to the possession or use of other categories of firearms and ammunition such as AIRGUNS or shot cartridges for which a certificate is not needed.</w:t>
      </w:r>
    </w:p>
    <w:p w14:paraId="0FB78278" w14:textId="77777777" w:rsidR="0032316A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sz w:val="10"/>
          <w:szCs w:val="10"/>
          <w:lang w:val="en-US"/>
        </w:rPr>
      </w:pPr>
    </w:p>
    <w:p w14:paraId="1FC39945" w14:textId="7F65F27D" w:rsidR="00F9508B" w:rsidRPr="00CE0EF8" w:rsidRDefault="0032316A" w:rsidP="0032316A">
      <w:pPr>
        <w:autoSpaceDE w:val="0"/>
        <w:autoSpaceDN w:val="0"/>
        <w:adjustRightInd w:val="0"/>
        <w:jc w:val="both"/>
        <w:rPr>
          <w:rFonts w:ascii="Calibri" w:hAnsi="Calibri" w:cs="Calibri"/>
          <w:sz w:val="10"/>
          <w:szCs w:val="10"/>
        </w:rPr>
      </w:pPr>
      <w:r w:rsidRPr="00CE0EF8">
        <w:rPr>
          <w:rFonts w:ascii="Calibri" w:hAnsi="Calibri" w:cs="Calibri"/>
          <w:sz w:val="10"/>
          <w:szCs w:val="10"/>
          <w:lang w:val="en-US"/>
        </w:rPr>
        <w:t>A sentence of 3 months to 3 years attracts a 5-year prohibition, shorter ones no prohibition but a longer one means a life ban.</w:t>
      </w:r>
    </w:p>
    <w:sectPr w:rsidR="00F9508B" w:rsidRPr="00CE0EF8">
      <w:headerReference w:type="default" r:id="rId8"/>
      <w:pgSz w:w="11906" w:h="16838"/>
      <w:pgMar w:top="720" w:right="720" w:bottom="720" w:left="720" w:header="56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859E9" w14:textId="77777777" w:rsidR="0054042E" w:rsidRDefault="0054042E">
      <w:r>
        <w:separator/>
      </w:r>
    </w:p>
  </w:endnote>
  <w:endnote w:type="continuationSeparator" w:id="0">
    <w:p w14:paraId="13EC7DFF" w14:textId="77777777" w:rsidR="0054042E" w:rsidRDefault="0054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8CC6C" w14:textId="77777777" w:rsidR="0054042E" w:rsidRDefault="0054042E">
      <w:r>
        <w:separator/>
      </w:r>
    </w:p>
  </w:footnote>
  <w:footnote w:type="continuationSeparator" w:id="0">
    <w:p w14:paraId="77DB9098" w14:textId="77777777" w:rsidR="0054042E" w:rsidRDefault="0054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2E780" w14:textId="3A8E3C0A" w:rsidR="4E251DD8" w:rsidRDefault="4E251DD8" w:rsidP="4E251D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8A5B29"/>
    <w:multiLevelType w:val="hybridMultilevel"/>
    <w:tmpl w:val="49E436D2"/>
    <w:lvl w:ilvl="0" w:tplc="133081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2301491">
    <w:abstractNumId w:val="0"/>
  </w:num>
  <w:num w:numId="2" w16cid:durableId="6596199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DB8"/>
    <w:rsid w:val="00034797"/>
    <w:rsid w:val="000912E5"/>
    <w:rsid w:val="000E69A9"/>
    <w:rsid w:val="000F1AC7"/>
    <w:rsid w:val="000F1FFA"/>
    <w:rsid w:val="001234FF"/>
    <w:rsid w:val="00170874"/>
    <w:rsid w:val="0018057F"/>
    <w:rsid w:val="001A2278"/>
    <w:rsid w:val="001A28C6"/>
    <w:rsid w:val="001C13D6"/>
    <w:rsid w:val="001F2574"/>
    <w:rsid w:val="002118E7"/>
    <w:rsid w:val="00254E0C"/>
    <w:rsid w:val="00262839"/>
    <w:rsid w:val="00286AFD"/>
    <w:rsid w:val="00290DDE"/>
    <w:rsid w:val="002D3800"/>
    <w:rsid w:val="0032316A"/>
    <w:rsid w:val="0039208E"/>
    <w:rsid w:val="00393A18"/>
    <w:rsid w:val="00395C7A"/>
    <w:rsid w:val="003A0BE6"/>
    <w:rsid w:val="003F34FC"/>
    <w:rsid w:val="00410797"/>
    <w:rsid w:val="004517F7"/>
    <w:rsid w:val="00465998"/>
    <w:rsid w:val="0046610E"/>
    <w:rsid w:val="004B7571"/>
    <w:rsid w:val="004C43F3"/>
    <w:rsid w:val="004E61BC"/>
    <w:rsid w:val="0054042E"/>
    <w:rsid w:val="00570DB8"/>
    <w:rsid w:val="0057110E"/>
    <w:rsid w:val="0058426F"/>
    <w:rsid w:val="005E1D87"/>
    <w:rsid w:val="0060138B"/>
    <w:rsid w:val="00612A9A"/>
    <w:rsid w:val="00614ADB"/>
    <w:rsid w:val="00621988"/>
    <w:rsid w:val="00637E13"/>
    <w:rsid w:val="006C32D4"/>
    <w:rsid w:val="006F3E3F"/>
    <w:rsid w:val="00742FE9"/>
    <w:rsid w:val="00747854"/>
    <w:rsid w:val="0076780F"/>
    <w:rsid w:val="00790985"/>
    <w:rsid w:val="007D2908"/>
    <w:rsid w:val="00800E0D"/>
    <w:rsid w:val="0082DFFF"/>
    <w:rsid w:val="008B0231"/>
    <w:rsid w:val="008D2239"/>
    <w:rsid w:val="008F27B5"/>
    <w:rsid w:val="00933097"/>
    <w:rsid w:val="009B1C32"/>
    <w:rsid w:val="009D20FB"/>
    <w:rsid w:val="00A03FF4"/>
    <w:rsid w:val="00AD7317"/>
    <w:rsid w:val="00AD7695"/>
    <w:rsid w:val="00AE3DB3"/>
    <w:rsid w:val="00B06F55"/>
    <w:rsid w:val="00B2075A"/>
    <w:rsid w:val="00B84780"/>
    <w:rsid w:val="00C05F44"/>
    <w:rsid w:val="00C55CCA"/>
    <w:rsid w:val="00C93ACC"/>
    <w:rsid w:val="00C96FA9"/>
    <w:rsid w:val="00CA6684"/>
    <w:rsid w:val="00CE0EF8"/>
    <w:rsid w:val="00CF1C3C"/>
    <w:rsid w:val="00D64237"/>
    <w:rsid w:val="00D7383E"/>
    <w:rsid w:val="00D8176D"/>
    <w:rsid w:val="00DF7CEA"/>
    <w:rsid w:val="00E20219"/>
    <w:rsid w:val="00EB7C75"/>
    <w:rsid w:val="00F16767"/>
    <w:rsid w:val="00F9508B"/>
    <w:rsid w:val="00FA7C09"/>
    <w:rsid w:val="00FB4AB1"/>
    <w:rsid w:val="00FE2B8F"/>
    <w:rsid w:val="02AE6425"/>
    <w:rsid w:val="02DCEA89"/>
    <w:rsid w:val="02EBCA29"/>
    <w:rsid w:val="04E10369"/>
    <w:rsid w:val="0BBE317A"/>
    <w:rsid w:val="0BC7CEB7"/>
    <w:rsid w:val="0D83A5F3"/>
    <w:rsid w:val="117B320B"/>
    <w:rsid w:val="15B78FC9"/>
    <w:rsid w:val="17CC709D"/>
    <w:rsid w:val="1A8C269A"/>
    <w:rsid w:val="2067E859"/>
    <w:rsid w:val="20D32091"/>
    <w:rsid w:val="212B89FE"/>
    <w:rsid w:val="21529A8F"/>
    <w:rsid w:val="2570D647"/>
    <w:rsid w:val="2AFB18C8"/>
    <w:rsid w:val="2B5CDC00"/>
    <w:rsid w:val="2B62AD3B"/>
    <w:rsid w:val="2C70D75F"/>
    <w:rsid w:val="2E963E43"/>
    <w:rsid w:val="2F019AEB"/>
    <w:rsid w:val="2F0CE7FB"/>
    <w:rsid w:val="310B37B0"/>
    <w:rsid w:val="328CBC77"/>
    <w:rsid w:val="32E8E809"/>
    <w:rsid w:val="33B3103A"/>
    <w:rsid w:val="3431796C"/>
    <w:rsid w:val="3839418B"/>
    <w:rsid w:val="397436C0"/>
    <w:rsid w:val="4090056D"/>
    <w:rsid w:val="42E10E0A"/>
    <w:rsid w:val="45250604"/>
    <w:rsid w:val="45D49092"/>
    <w:rsid w:val="47C5B42C"/>
    <w:rsid w:val="47C61B8D"/>
    <w:rsid w:val="48C76A97"/>
    <w:rsid w:val="4ADBC7BA"/>
    <w:rsid w:val="4E251DD8"/>
    <w:rsid w:val="4FDAD3F1"/>
    <w:rsid w:val="530FCDBC"/>
    <w:rsid w:val="5386E8CC"/>
    <w:rsid w:val="53B34179"/>
    <w:rsid w:val="568AB397"/>
    <w:rsid w:val="575487E0"/>
    <w:rsid w:val="595D6A01"/>
    <w:rsid w:val="5C563EF2"/>
    <w:rsid w:val="5F885380"/>
    <w:rsid w:val="61AC025D"/>
    <w:rsid w:val="6334F59B"/>
    <w:rsid w:val="66AA525C"/>
    <w:rsid w:val="697ADA60"/>
    <w:rsid w:val="6DA7B1EC"/>
    <w:rsid w:val="6DF43345"/>
    <w:rsid w:val="6F7A80D7"/>
    <w:rsid w:val="72343F07"/>
    <w:rsid w:val="72FBFC23"/>
    <w:rsid w:val="75916AAF"/>
    <w:rsid w:val="767C4AB1"/>
    <w:rsid w:val="79E4A83B"/>
    <w:rsid w:val="7A5BEDA7"/>
    <w:rsid w:val="7EC5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9411C8"/>
  <w15:docId w15:val="{1AC201C9-5F03-4A1B-BBD5-D0E054F7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autoSpaceDE w:val="0"/>
      <w:autoSpaceDN w:val="0"/>
      <w:adjustRightInd w:val="0"/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84780"/>
    <w:rPr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PARENTAL%20CONS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6AFA5-D576-47C8-9978-7E27D7AF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PARENTAL CONSENT FORM.dot</Template>
  <TotalTime>19</TotalTime>
  <Pages>1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Shooting Consent Form</dc:title>
  <dc:creator>Peter Hart (ID: phb on SGC08829)</dc:creator>
  <dc:description>www.avonscouts.org.uk/downloads</dc:description>
  <cp:lastModifiedBy>Programme Team</cp:lastModifiedBy>
  <cp:revision>22</cp:revision>
  <cp:lastPrinted>2026-09-03T07:22:00Z</cp:lastPrinted>
  <dcterms:created xsi:type="dcterms:W3CDTF">2026-09-03T06:59:00Z</dcterms:created>
  <dcterms:modified xsi:type="dcterms:W3CDTF">2026-09-03T07:22:00Z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